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92869" w14:textId="77777777" w:rsidR="00DD056B" w:rsidRPr="0005277D" w:rsidRDefault="001507CF" w:rsidP="003143EF">
      <w:pPr>
        <w:rPr>
          <w:b/>
          <w:bCs/>
          <w:sz w:val="28"/>
          <w:szCs w:val="28"/>
        </w:rPr>
      </w:pPr>
      <w:r w:rsidRPr="0005277D">
        <w:rPr>
          <w:b/>
          <w:bCs/>
          <w:sz w:val="28"/>
          <w:szCs w:val="28"/>
        </w:rPr>
        <w:t xml:space="preserve">LOKALE </w:t>
      </w:r>
      <w:r w:rsidR="002C119A" w:rsidRPr="0005277D">
        <w:rPr>
          <w:b/>
          <w:bCs/>
          <w:sz w:val="28"/>
          <w:szCs w:val="28"/>
        </w:rPr>
        <w:t xml:space="preserve">LØNNSFORHANDLINGER|KRAVSKJEMA </w:t>
      </w:r>
      <w:r w:rsidR="00B90804" w:rsidRPr="0005277D">
        <w:rPr>
          <w:b/>
          <w:bCs/>
          <w:sz w:val="28"/>
          <w:szCs w:val="28"/>
        </w:rPr>
        <w:t xml:space="preserve">Oslo kommune </w:t>
      </w:r>
    </w:p>
    <w:p w14:paraId="191CFACB" w14:textId="77777777" w:rsidR="0074180C" w:rsidRDefault="0074180C" w:rsidP="003143EF"/>
    <w:p w14:paraId="48E8704B" w14:textId="77777777" w:rsidR="0074180C" w:rsidRPr="0074180C" w:rsidRDefault="0074180C" w:rsidP="0074180C">
      <w:pPr>
        <w:rPr>
          <w:u w:val="single"/>
        </w:rPr>
      </w:pPr>
      <w:r w:rsidRPr="00615371">
        <w:rPr>
          <w:b/>
          <w:bCs/>
          <w:u w:val="single"/>
        </w:rPr>
        <w:t>10.3</w:t>
      </w:r>
      <w:r w:rsidRPr="0074180C">
        <w:rPr>
          <w:u w:val="single"/>
        </w:rPr>
        <w:t xml:space="preserve"> Forhandlinger på særlig grunnlag</w:t>
      </w:r>
    </w:p>
    <w:p w14:paraId="1828CC68" w14:textId="77777777" w:rsidR="0074180C" w:rsidRDefault="0074180C" w:rsidP="0074180C">
      <w:r w:rsidRPr="00615371">
        <w:rPr>
          <w:b/>
          <w:bCs/>
        </w:rPr>
        <w:t>a.</w:t>
      </w:r>
      <w:r w:rsidRPr="00A45CEF">
        <w:t xml:space="preserve"> når stillingens/stillingenes arbeids- og ansvarsområde er blitt vesentlig endret</w:t>
      </w:r>
      <w:r>
        <w:br/>
      </w:r>
      <w:r w:rsidRPr="00A45CEF">
        <w:t xml:space="preserve"> </w:t>
      </w:r>
      <w:r w:rsidRPr="00615371">
        <w:rPr>
          <w:b/>
          <w:bCs/>
        </w:rPr>
        <w:t>b</w:t>
      </w:r>
      <w:r w:rsidRPr="00A45CEF">
        <w:t xml:space="preserve">. når arbeidsgiver har særlige vansker med å rekruttere og beholde kvalifisert arbeidskraft </w:t>
      </w:r>
      <w:r>
        <w:br/>
      </w:r>
      <w:r w:rsidRPr="00615371">
        <w:rPr>
          <w:b/>
          <w:bCs/>
        </w:rPr>
        <w:t>c.</w:t>
      </w:r>
      <w:r w:rsidRPr="00A45CEF">
        <w:t xml:space="preserve"> når kompetansekravene til en stilling er blitt endret </w:t>
      </w:r>
      <w:r>
        <w:br/>
      </w:r>
      <w:r w:rsidRPr="00615371">
        <w:rPr>
          <w:b/>
          <w:bCs/>
        </w:rPr>
        <w:t>d.</w:t>
      </w:r>
      <w:r w:rsidRPr="00A45CEF">
        <w:t xml:space="preserve"> når det gjennomføres organisasjonsmessige endringer som følge av omstillingsprosesser i kommunen </w:t>
      </w:r>
      <w:r>
        <w:br/>
      </w:r>
      <w:r w:rsidRPr="00615371">
        <w:rPr>
          <w:b/>
          <w:bCs/>
        </w:rPr>
        <w:t>e.</w:t>
      </w:r>
      <w:r w:rsidRPr="00A45CEF">
        <w:t xml:space="preserve"> ved kompetanseutvikling eller gjennomført videreutdanning hos arbeidstaker som er relevant for vedkommende arbeidsområde Lønnsrelasjoner og gjennomført relevant videreutdanning kan være momenter i vurderingene i slike forhandlinger. </w:t>
      </w:r>
    </w:p>
    <w:p w14:paraId="70367F7B" w14:textId="77777777" w:rsidR="0074180C" w:rsidRDefault="0074180C" w:rsidP="0074180C"/>
    <w:p w14:paraId="20C03771" w14:textId="27DFD194" w:rsidR="00920F5B" w:rsidRPr="00920F5B" w:rsidRDefault="00920F5B" w:rsidP="0074180C">
      <w:pPr>
        <w:rPr>
          <w:rFonts w:cstheme="minorHAnsi"/>
        </w:rPr>
      </w:pPr>
      <w:r w:rsidRPr="00920F5B">
        <w:rPr>
          <w:rFonts w:cstheme="minorHAnsi"/>
        </w:rPr>
        <w:t xml:space="preserve">Har gjennomført lønnssamtale </w:t>
      </w:r>
      <w:r w:rsidRPr="00920F5B">
        <w:rPr>
          <w:rFonts w:ascii="Segoe UI Symbol" w:hAnsi="Segoe UI Symbol" w:cs="Segoe UI Symbol"/>
        </w:rPr>
        <w:t>☐</w:t>
      </w:r>
    </w:p>
    <w:p w14:paraId="03805D55" w14:textId="6714CD8D" w:rsidR="00DD056B" w:rsidRDefault="0074180C" w:rsidP="00B90804">
      <w:pPr>
        <w:tabs>
          <w:tab w:val="left" w:pos="5520"/>
        </w:tabs>
        <w:rPr>
          <w:rStyle w:val="Nymalinfotekst"/>
        </w:rPr>
      </w:pPr>
      <w:r>
        <w:rPr>
          <w:rStyle w:val="Nymalinfotekst"/>
        </w:rPr>
        <w:t>10.3</w:t>
      </w:r>
      <w:r w:rsidR="00B90804">
        <w:rPr>
          <w:rStyle w:val="Nymalinfotekst"/>
        </w:rPr>
        <w:t xml:space="preserve"> </w:t>
      </w:r>
      <w:r w:rsidR="001C3A8B">
        <w:rPr>
          <w:rStyle w:val="Nymalinfotekst"/>
        </w:rPr>
        <w:t>Forhandling på s</w:t>
      </w:r>
      <w:r w:rsidR="00767A43" w:rsidRPr="003143EF">
        <w:rPr>
          <w:rStyle w:val="Nymalinfotekst"/>
        </w:rPr>
        <w:t>ærskilt grunnlag</w:t>
      </w:r>
      <w:r w:rsidR="001C3A8B">
        <w:rPr>
          <w:rStyle w:val="Nymalinfotekst"/>
        </w:rPr>
        <w:t>, herunder: a</w:t>
      </w:r>
      <w:r w:rsidR="00B90804">
        <w:rPr>
          <w:rStyle w:val="Nymalinfotekst"/>
        </w:rPr>
        <w:t xml:space="preserve"> </w:t>
      </w:r>
      <w:sdt>
        <w:sdtPr>
          <w:rPr>
            <w:rStyle w:val="Nymalinfotekst"/>
          </w:rPr>
          <w:id w:val="16776107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ymalinfotekst"/>
          </w:rPr>
        </w:sdtEndPr>
        <w:sdtContent>
          <w:r w:rsidR="001C3A8B">
            <w:rPr>
              <w:rStyle w:val="Nymalinfotekst"/>
              <w:rFonts w:ascii="MS Gothic" w:eastAsia="MS Gothic" w:hAnsi="MS Gothic" w:hint="eastAsia"/>
            </w:rPr>
            <w:t>☐</w:t>
          </w:r>
        </w:sdtContent>
      </w:sdt>
      <w:r w:rsidR="001C3A8B">
        <w:rPr>
          <w:rStyle w:val="Nymalinfotekst"/>
        </w:rPr>
        <w:t xml:space="preserve">, b </w:t>
      </w:r>
      <w:sdt>
        <w:sdtPr>
          <w:rPr>
            <w:rStyle w:val="Nymalinfotekst"/>
          </w:rPr>
          <w:id w:val="83180104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ymalinfotekst"/>
          </w:rPr>
        </w:sdtEndPr>
        <w:sdtContent>
          <w:r w:rsidR="001C3A8B">
            <w:rPr>
              <w:rStyle w:val="Nymalinfotekst"/>
              <w:rFonts w:ascii="MS Gothic" w:eastAsia="MS Gothic" w:hAnsi="MS Gothic" w:hint="eastAsia"/>
            </w:rPr>
            <w:t>☐</w:t>
          </w:r>
        </w:sdtContent>
      </w:sdt>
      <w:r w:rsidR="001C3A8B">
        <w:rPr>
          <w:rStyle w:val="Nymalinfotekst"/>
        </w:rPr>
        <w:t xml:space="preserve">, c </w:t>
      </w:r>
      <w:sdt>
        <w:sdtPr>
          <w:rPr>
            <w:rStyle w:val="Nymalinfotekst"/>
          </w:rPr>
          <w:id w:val="-16740953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ymalinfotekst"/>
          </w:rPr>
        </w:sdtEndPr>
        <w:sdtContent>
          <w:r w:rsidR="001C3A8B">
            <w:rPr>
              <w:rStyle w:val="Nymalinfotekst"/>
              <w:rFonts w:ascii="MS Gothic" w:eastAsia="MS Gothic" w:hAnsi="MS Gothic" w:hint="eastAsia"/>
            </w:rPr>
            <w:t>☐</w:t>
          </w:r>
        </w:sdtContent>
      </w:sdt>
      <w:r w:rsidR="001C3A8B">
        <w:rPr>
          <w:rStyle w:val="Nymalinfotekst"/>
        </w:rPr>
        <w:t xml:space="preserve">, d </w:t>
      </w:r>
      <w:sdt>
        <w:sdtPr>
          <w:rPr>
            <w:rStyle w:val="Nymalinfotekst"/>
          </w:rPr>
          <w:id w:val="-36899710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ymalinfotekst"/>
          </w:rPr>
        </w:sdtEndPr>
        <w:sdtContent>
          <w:r w:rsidR="001C3A8B">
            <w:rPr>
              <w:rStyle w:val="Nymalinfotekst"/>
              <w:rFonts w:ascii="MS Gothic" w:eastAsia="MS Gothic" w:hAnsi="MS Gothic" w:hint="eastAsia"/>
            </w:rPr>
            <w:t>☐</w:t>
          </w:r>
        </w:sdtContent>
      </w:sdt>
      <w:r w:rsidR="001C3A8B">
        <w:rPr>
          <w:rStyle w:val="Nymalinfotekst"/>
        </w:rPr>
        <w:t xml:space="preserve">, e </w:t>
      </w:r>
      <w:sdt>
        <w:sdtPr>
          <w:rPr>
            <w:rStyle w:val="Nymalinfotekst"/>
          </w:rPr>
          <w:id w:val="-30601761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ymalinfotekst"/>
          </w:rPr>
        </w:sdtEndPr>
        <w:sdtContent>
          <w:r w:rsidR="001C3A8B">
            <w:rPr>
              <w:rStyle w:val="Nymalinfotekst"/>
              <w:rFonts w:ascii="MS Gothic" w:eastAsia="MS Gothic" w:hAnsi="MS Gothic" w:hint="eastAsia"/>
            </w:rPr>
            <w:t>☐</w:t>
          </w:r>
        </w:sdtContent>
      </w:sdt>
    </w:p>
    <w:p w14:paraId="23C5CE93" w14:textId="77777777" w:rsidR="005954EF" w:rsidRPr="00132496" w:rsidRDefault="005954EF" w:rsidP="005954EF">
      <w:r w:rsidRPr="00132496">
        <w:rPr>
          <w:rStyle w:val="Nymalinfotekst"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10C97FD" wp14:editId="3B2FC0C4">
                <wp:simplePos x="0" y="0"/>
                <wp:positionH relativeFrom="margin">
                  <wp:align>right</wp:align>
                </wp:positionH>
                <wp:positionV relativeFrom="paragraph">
                  <wp:posOffset>100330</wp:posOffset>
                </wp:positionV>
                <wp:extent cx="2914650" cy="1089660"/>
                <wp:effectExtent l="0" t="0" r="19050" b="15240"/>
                <wp:wrapNone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1089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37545C" w14:textId="48DE9F69" w:rsidR="005954EF" w:rsidRDefault="00C62E6D" w:rsidP="005954EF">
                            <w:sdt>
                              <w:sdtPr>
                                <w:id w:val="827323271"/>
                                <w:placeholder>
                                  <w:docPart w:val="272860AC068A40B7B501CB7AC760DEEB"/>
                                </w:placeholder>
                                <w:text/>
                              </w:sdtPr>
                              <w:sdtEndPr/>
                              <w:sdtContent>
                                <w:r w:rsidR="00B4565D">
                                  <w:t>Arbeidsgiver:</w:t>
                                </w:r>
                              </w:sdtContent>
                            </w:sdt>
                          </w:p>
                          <w:p w14:paraId="4CAC0DC9" w14:textId="1C2192E2" w:rsidR="005954EF" w:rsidRDefault="00C62E6D" w:rsidP="005954EF">
                            <w:sdt>
                              <w:sdtPr>
                                <w:id w:val="-177891887"/>
                                <w:placeholder>
                                  <w:docPart w:val="23AA8741407D41E981DC94592E8855BA"/>
                                </w:placeholder>
                                <w:text/>
                              </w:sdtPr>
                              <w:sdtEndPr/>
                              <w:sdtContent>
                                <w:r w:rsidR="006763AF">
                                  <w:t>Arbeidssted:</w:t>
                                </w:r>
                              </w:sdtContent>
                            </w:sdt>
                          </w:p>
                          <w:sdt>
                            <w:sdtPr>
                              <w:id w:val="-1028870816"/>
                              <w:placeholder>
                                <w:docPart w:val="477A532E441D45D5AF9934B5F0D6FCDE"/>
                              </w:placeholder>
                              <w:text/>
                            </w:sdtPr>
                            <w:sdtEndPr/>
                            <w:sdtContent>
                              <w:p w14:paraId="7F99B2FB" w14:textId="74991EBF" w:rsidR="005954EF" w:rsidRPr="00CD3C6F" w:rsidRDefault="006763AF" w:rsidP="005954EF">
                                <w:r>
                                  <w:t>Utdanning:</w:t>
                                </w:r>
                              </w:p>
                            </w:sdtContent>
                          </w:sdt>
                          <w:p w14:paraId="467434A7" w14:textId="77777777" w:rsidR="005954EF" w:rsidRPr="00132496" w:rsidRDefault="005954EF" w:rsidP="005954EF"/>
                          <w:p w14:paraId="7314D30A" w14:textId="77777777" w:rsidR="005954EF" w:rsidRDefault="005954EF" w:rsidP="005954E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0C97FD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178.3pt;margin-top:7.9pt;width:229.5pt;height:85.8pt;z-index:2516582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" strokecolor="black [3213]" strokeweight=".25pt">
                <v:textbox>
                  <w:txbxContent>
                    <w:p w14:paraId="1337545C" w14:textId="48DE9F69" w:rsidR="005954EF" w:rsidRDefault="00A93FD7" w:rsidP="005954EF">
                      <w:sdt>
                        <w:sdtPr>
                          <w:id w:val="827323271"/>
                          <w:placeholder>
                            <w:docPart w:val="272860AC068A40B7B501CB7AC760DEEB"/>
                          </w:placeholder>
                          <w:text/>
                        </w:sdtPr>
                        <w:sdtEndPr/>
                        <w:sdtContent>
                          <w:r w:rsidR="00B4565D">
                            <w:t>Arbeidsgiver:</w:t>
                          </w:r>
                        </w:sdtContent>
                      </w:sdt>
                    </w:p>
                    <w:p w14:paraId="4CAC0DC9" w14:textId="1C2192E2" w:rsidR="005954EF" w:rsidRDefault="00A93FD7" w:rsidP="005954EF">
                      <w:sdt>
                        <w:sdtPr>
                          <w:id w:val="-177891887"/>
                          <w:placeholder>
                            <w:docPart w:val="23AA8741407D41E981DC94592E8855BA"/>
                          </w:placeholder>
                          <w:text/>
                        </w:sdtPr>
                        <w:sdtEndPr/>
                        <w:sdtContent>
                          <w:r w:rsidR="006763AF">
                            <w:t>Arbeidssted:</w:t>
                          </w:r>
                        </w:sdtContent>
                      </w:sdt>
                    </w:p>
                    <w:sdt>
                      <w:sdtPr>
                        <w:id w:val="-1028870816"/>
                        <w:placeholder>
                          <w:docPart w:val="477A532E441D45D5AF9934B5F0D6FCDE"/>
                        </w:placeholder>
                        <w:text/>
                      </w:sdtPr>
                      <w:sdtEndPr/>
                      <w:sdtContent>
                        <w:p w14:paraId="7F99B2FB" w14:textId="74991EBF" w:rsidR="005954EF" w:rsidRPr="00CD3C6F" w:rsidRDefault="006763AF" w:rsidP="005954EF">
                          <w:r>
                            <w:t>Utdanning:</w:t>
                          </w:r>
                        </w:p>
                      </w:sdtContent>
                    </w:sdt>
                    <w:p w14:paraId="467434A7" w14:textId="77777777" w:rsidR="005954EF" w:rsidRPr="00132496" w:rsidRDefault="005954EF" w:rsidP="005954EF"/>
                    <w:p w14:paraId="7314D30A" w14:textId="77777777" w:rsidR="005954EF" w:rsidRDefault="005954EF" w:rsidP="005954EF"/>
                  </w:txbxContent>
                </v:textbox>
                <w10:wrap anchorx="margin"/>
              </v:shape>
            </w:pict>
          </mc:Fallback>
        </mc:AlternateContent>
      </w:r>
      <w:r w:rsidRPr="00132496"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320302B6" wp14:editId="388BBBFC">
                <wp:simplePos x="0" y="0"/>
                <wp:positionH relativeFrom="margin">
                  <wp:align>left</wp:align>
                </wp:positionH>
                <wp:positionV relativeFrom="paragraph">
                  <wp:posOffset>95885</wp:posOffset>
                </wp:positionV>
                <wp:extent cx="2660650" cy="1089660"/>
                <wp:effectExtent l="0" t="0" r="25400" b="15240"/>
                <wp:wrapSquare wrapText="bothSides"/>
                <wp:docPr id="1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0650" cy="1089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910FBC" w14:textId="067906CA" w:rsidR="005954EF" w:rsidRDefault="00C62E6D" w:rsidP="005954EF">
                            <w:sdt>
                              <w:sdtPr>
                                <w:id w:val="1855072962"/>
                                <w:text/>
                              </w:sdtPr>
                              <w:sdtEndPr/>
                              <w:sdtContent>
                                <w:proofErr w:type="gramStart"/>
                                <w:r w:rsidR="00B4565D">
                                  <w:t xml:space="preserve">Navn:   </w:t>
                                </w:r>
                                <w:proofErr w:type="gramEnd"/>
                                <w:r w:rsidR="00B4565D">
                                  <w:t xml:space="preserve">                                                              </w:t>
                                </w:r>
                              </w:sdtContent>
                            </w:sdt>
                          </w:p>
                          <w:p w14:paraId="5E15697A" w14:textId="469C775D" w:rsidR="005954EF" w:rsidRDefault="00C62E6D" w:rsidP="005954EF">
                            <w:sdt>
                              <w:sdtPr>
                                <w:id w:val="-467436175"/>
                                <w:text/>
                              </w:sdtPr>
                              <w:sdtEndPr/>
                              <w:sdtContent>
                                <w:r w:rsidR="00B4565D">
                                  <w:t>E-post:</w:t>
                                </w:r>
                              </w:sdtContent>
                            </w:sdt>
                          </w:p>
                          <w:sdt>
                            <w:sdtPr>
                              <w:id w:val="-1815025183"/>
                              <w:text/>
                            </w:sdtPr>
                            <w:sdtEndPr/>
                            <w:sdtContent>
                              <w:p w14:paraId="767C4BE0" w14:textId="648B1473" w:rsidR="005954EF" w:rsidRPr="00CD3C6F" w:rsidRDefault="00B4565D" w:rsidP="005954EF">
                                <w:r>
                                  <w:t>Telefon: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0302B6" id="_x0000_s1027" type="#_x0000_t202" style="position:absolute;margin-left:0;margin-top:7.55pt;width:209.5pt;height:85.8pt;z-index:251658241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" fillcolor="white [3212]" strokeweight=".25pt">
                <v:textbox>
                  <w:txbxContent>
                    <w:p w14:paraId="3E910FBC" w14:textId="067906CA" w:rsidR="005954EF" w:rsidRDefault="00A93FD7" w:rsidP="005954EF">
                      <w:sdt>
                        <w:sdtPr>
                          <w:id w:val="1855072962"/>
                          <w:text/>
                        </w:sdtPr>
                        <w:sdtEndPr/>
                        <w:sdtContent>
                          <w:proofErr w:type="gramStart"/>
                          <w:r w:rsidR="00B4565D">
                            <w:t xml:space="preserve">Navn:   </w:t>
                          </w:r>
                          <w:proofErr w:type="gramEnd"/>
                          <w:r w:rsidR="00B4565D">
                            <w:t xml:space="preserve">                                                              </w:t>
                          </w:r>
                        </w:sdtContent>
                      </w:sdt>
                    </w:p>
                    <w:p w14:paraId="5E15697A" w14:textId="469C775D" w:rsidR="005954EF" w:rsidRDefault="00A93FD7" w:rsidP="005954EF">
                      <w:sdt>
                        <w:sdtPr>
                          <w:id w:val="-467436175"/>
                          <w:text/>
                        </w:sdtPr>
                        <w:sdtEndPr/>
                        <w:sdtContent>
                          <w:r w:rsidR="00B4565D">
                            <w:t>E-post:</w:t>
                          </w:r>
                        </w:sdtContent>
                      </w:sdt>
                    </w:p>
                    <w:sdt>
                      <w:sdtPr>
                        <w:id w:val="-1815025183"/>
                        <w:text/>
                      </w:sdtPr>
                      <w:sdtEndPr/>
                      <w:sdtContent>
                        <w:p w14:paraId="767C4BE0" w14:textId="648B1473" w:rsidR="005954EF" w:rsidRPr="00CD3C6F" w:rsidRDefault="00B4565D" w:rsidP="005954EF">
                          <w:r>
                            <w:t>Telefon:</w:t>
                          </w:r>
                        </w:p>
                      </w:sdtContent>
                    </w:sdt>
                  </w:txbxContent>
                </v:textbox>
                <w10:wrap type="square" anchorx="margin"/>
              </v:shape>
            </w:pict>
          </mc:Fallback>
        </mc:AlternateContent>
      </w:r>
      <w:r w:rsidRPr="00132496">
        <w:tab/>
      </w:r>
    </w:p>
    <w:p w14:paraId="7692A15C" w14:textId="77777777" w:rsidR="005954EF" w:rsidRPr="00132496" w:rsidRDefault="005954EF" w:rsidP="005954EF"/>
    <w:p w14:paraId="72453CF5" w14:textId="77777777" w:rsidR="005954EF" w:rsidRDefault="005954EF" w:rsidP="005954EF"/>
    <w:p w14:paraId="65406AA1" w14:textId="77777777" w:rsidR="005954EF" w:rsidRPr="00132496" w:rsidRDefault="005954EF" w:rsidP="005954EF">
      <w:pPr>
        <w:rPr>
          <w:rStyle w:val="nymaloverskrift"/>
        </w:rPr>
      </w:pPr>
      <w:r w:rsidRPr="00132496">
        <w:tab/>
      </w:r>
    </w:p>
    <w:p w14:paraId="7347846B" w14:textId="77777777" w:rsidR="005954EF" w:rsidRPr="007057E4" w:rsidRDefault="005954EF" w:rsidP="005954EF">
      <w:pPr>
        <w:rPr>
          <w:rStyle w:val="nymaloverskrift"/>
        </w:rPr>
      </w:pPr>
      <w:r w:rsidRPr="00132496">
        <w:rPr>
          <w:rStyle w:val="nymaloverskrift"/>
        </w:rPr>
        <w:t xml:space="preserve"> </w:t>
      </w:r>
    </w:p>
    <w:p w14:paraId="19AFE639" w14:textId="77777777" w:rsidR="005954EF" w:rsidRDefault="005954EF" w:rsidP="005954EF">
      <w:pPr>
        <w:pStyle w:val="Overskrift2"/>
      </w:pPr>
      <w:r w:rsidRPr="00132496">
        <w:rPr>
          <w:rStyle w:val="Brdtekstrdgivernotat"/>
          <w:noProof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63B79167" wp14:editId="14521AFA">
                <wp:simplePos x="0" y="0"/>
                <wp:positionH relativeFrom="margin">
                  <wp:align>right</wp:align>
                </wp:positionH>
                <wp:positionV relativeFrom="paragraph">
                  <wp:posOffset>302260</wp:posOffset>
                </wp:positionV>
                <wp:extent cx="2886075" cy="1123950"/>
                <wp:effectExtent l="0" t="0" r="28575" b="19050"/>
                <wp:wrapSquare wrapText="bothSides"/>
                <wp:docPr id="908564952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6075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DCC041" w14:textId="478D9E5E" w:rsidR="005954EF" w:rsidRDefault="00C62E6D" w:rsidP="005954EF">
                            <w:sdt>
                              <w:sdtPr>
                                <w:id w:val="1734430499"/>
                                <w:text/>
                              </w:sdtPr>
                              <w:sdtEndPr/>
                              <w:sdtContent>
                                <w:r w:rsidR="006763AF">
                                  <w:t>Nåværende lønn</w:t>
                                </w:r>
                                <w:r w:rsidR="005E32F6">
                                  <w:t>:</w:t>
                                </w:r>
                              </w:sdtContent>
                            </w:sdt>
                          </w:p>
                          <w:p w14:paraId="20C8440C" w14:textId="7B92BDF0" w:rsidR="005954EF" w:rsidRDefault="00C62E6D" w:rsidP="005954EF">
                            <w:sdt>
                              <w:sdtPr>
                                <w:id w:val="1692182276"/>
                                <w:text/>
                              </w:sdtPr>
                              <w:sdtEndPr/>
                              <w:sdtContent>
                                <w:r w:rsidR="006763AF">
                                  <w:t>Faste tillegg</w:t>
                                </w:r>
                                <w:r w:rsidR="005E32F6">
                                  <w:t>:</w:t>
                                </w:r>
                              </w:sdtContent>
                            </w:sdt>
                          </w:p>
                          <w:p w14:paraId="3DE7504F" w14:textId="2256EB6F" w:rsidR="005954EF" w:rsidRPr="00CD3C6F" w:rsidRDefault="00C62E6D" w:rsidP="005954EF">
                            <w:sdt>
                              <w:sdtPr>
                                <w:id w:val="-1579198248"/>
                                <w:text/>
                              </w:sdtPr>
                              <w:sdtEndPr/>
                              <w:sdtContent>
                                <w:r w:rsidR="005E32F6">
                                  <w:t>Tjenesteansiennitet</w:t>
                                </w:r>
                              </w:sdtContent>
                            </w:sdt>
                            <w:r w:rsidR="005E32F6">
                              <w:t>:</w:t>
                            </w:r>
                          </w:p>
                          <w:p w14:paraId="6E00B945" w14:textId="77777777" w:rsidR="005954EF" w:rsidRDefault="005954EF" w:rsidP="005954EF">
                            <w:pPr>
                              <w:rPr>
                                <w:rStyle w:val="Nymalinfotekst"/>
                              </w:rPr>
                            </w:pPr>
                          </w:p>
                          <w:p w14:paraId="2CD06C5A" w14:textId="77777777" w:rsidR="005954EF" w:rsidRDefault="005954EF" w:rsidP="005954EF">
                            <w:pPr>
                              <w:rPr>
                                <w:rStyle w:val="Nymalinfotekst"/>
                              </w:rPr>
                            </w:pPr>
                          </w:p>
                          <w:p w14:paraId="52D97BE8" w14:textId="77777777" w:rsidR="005954EF" w:rsidRDefault="005954EF" w:rsidP="005954EF">
                            <w:pPr>
                              <w:rPr>
                                <w:rStyle w:val="Nymalinfotekst"/>
                              </w:rPr>
                            </w:pPr>
                          </w:p>
                          <w:p w14:paraId="7C734A7F" w14:textId="77777777" w:rsidR="005954EF" w:rsidRDefault="005954EF" w:rsidP="005954EF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B79167" id="_x0000_s1028" type="#_x0000_t202" style="position:absolute;margin-left:176.05pt;margin-top:23.8pt;width:227.25pt;height:88.5pt;z-index:251658243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" strokeweight=".25pt">
                <v:textbox>
                  <w:txbxContent>
                    <w:p w14:paraId="25DCC041" w14:textId="478D9E5E" w:rsidR="005954EF" w:rsidRDefault="00A93FD7" w:rsidP="005954EF">
                      <w:sdt>
                        <w:sdtPr>
                          <w:id w:val="1734430499"/>
                          <w:text/>
                        </w:sdtPr>
                        <w:sdtEndPr/>
                        <w:sdtContent>
                          <w:r w:rsidR="006763AF">
                            <w:t>Nåværende lønn</w:t>
                          </w:r>
                          <w:r w:rsidR="005E32F6">
                            <w:t>:</w:t>
                          </w:r>
                        </w:sdtContent>
                      </w:sdt>
                    </w:p>
                    <w:p w14:paraId="20C8440C" w14:textId="7B92BDF0" w:rsidR="005954EF" w:rsidRDefault="00A93FD7" w:rsidP="005954EF">
                      <w:sdt>
                        <w:sdtPr>
                          <w:id w:val="1692182276"/>
                          <w:text/>
                        </w:sdtPr>
                        <w:sdtEndPr/>
                        <w:sdtContent>
                          <w:r w:rsidR="006763AF">
                            <w:t>Faste tillegg</w:t>
                          </w:r>
                          <w:r w:rsidR="005E32F6">
                            <w:t>:</w:t>
                          </w:r>
                        </w:sdtContent>
                      </w:sdt>
                    </w:p>
                    <w:p w14:paraId="3DE7504F" w14:textId="2256EB6F" w:rsidR="005954EF" w:rsidRPr="00CD3C6F" w:rsidRDefault="00A93FD7" w:rsidP="005954EF">
                      <w:sdt>
                        <w:sdtPr>
                          <w:id w:val="-1579198248"/>
                          <w:text/>
                        </w:sdtPr>
                        <w:sdtEndPr/>
                        <w:sdtContent>
                          <w:r w:rsidR="005E32F6">
                            <w:t>Tjenesteansiennitet</w:t>
                          </w:r>
                        </w:sdtContent>
                      </w:sdt>
                      <w:r w:rsidR="005E32F6">
                        <w:t>:</w:t>
                      </w:r>
                    </w:p>
                    <w:p w14:paraId="6E00B945" w14:textId="77777777" w:rsidR="005954EF" w:rsidRDefault="005954EF" w:rsidP="005954EF">
                      <w:pPr>
                        <w:rPr>
                          <w:rStyle w:val="Nymalinfotekst"/>
                        </w:rPr>
                      </w:pPr>
                    </w:p>
                    <w:p w14:paraId="2CD06C5A" w14:textId="77777777" w:rsidR="005954EF" w:rsidRDefault="005954EF" w:rsidP="005954EF">
                      <w:pPr>
                        <w:rPr>
                          <w:rStyle w:val="Nymalinfotekst"/>
                        </w:rPr>
                      </w:pPr>
                    </w:p>
                    <w:p w14:paraId="52D97BE8" w14:textId="77777777" w:rsidR="005954EF" w:rsidRDefault="005954EF" w:rsidP="005954EF">
                      <w:pPr>
                        <w:rPr>
                          <w:rStyle w:val="Nymalinfotekst"/>
                        </w:rPr>
                      </w:pPr>
                    </w:p>
                    <w:p w14:paraId="7C734A7F" w14:textId="77777777" w:rsidR="005954EF" w:rsidRDefault="005954EF" w:rsidP="005954EF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55085">
        <w:t>Nåværende stilling og lønn</w:t>
      </w:r>
      <w:r>
        <w:t>:</w:t>
      </w:r>
    </w:p>
    <w:p w14:paraId="0C1FDB2C" w14:textId="77777777" w:rsidR="005954EF" w:rsidRDefault="005954EF" w:rsidP="005954EF">
      <w:pPr>
        <w:pStyle w:val="Overskrift2"/>
      </w:pPr>
      <w:r w:rsidRPr="00132496">
        <w:rPr>
          <w:rStyle w:val="Nymalinfotekst"/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2CE19448" wp14:editId="65024F1E">
                <wp:simplePos x="0" y="0"/>
                <wp:positionH relativeFrom="margin">
                  <wp:align>left</wp:align>
                </wp:positionH>
                <wp:positionV relativeFrom="paragraph">
                  <wp:posOffset>74930</wp:posOffset>
                </wp:positionV>
                <wp:extent cx="2609850" cy="1123950"/>
                <wp:effectExtent l="0" t="0" r="19050" b="19050"/>
                <wp:wrapSquare wrapText="bothSides"/>
                <wp:docPr id="3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0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CC831E" w14:textId="4E588DF8" w:rsidR="005954EF" w:rsidRDefault="00C62E6D" w:rsidP="005954EF">
                            <w:sdt>
                              <w:sdtPr>
                                <w:id w:val="2040772156"/>
                                <w:text/>
                              </w:sdtPr>
                              <w:sdtEndPr/>
                              <w:sdtContent>
                                <w:r w:rsidR="006763AF">
                                  <w:t>Stillingskode</w:t>
                                </w:r>
                                <w:r w:rsidR="00575BF8">
                                  <w:t>:</w:t>
                                </w:r>
                              </w:sdtContent>
                            </w:sdt>
                          </w:p>
                          <w:p w14:paraId="69CEDE0D" w14:textId="364B3CA2" w:rsidR="005954EF" w:rsidRDefault="00C62E6D" w:rsidP="005954EF">
                            <w:sdt>
                              <w:sdtPr>
                                <w:id w:val="2041856683"/>
                                <w:text/>
                              </w:sdtPr>
                              <w:sdtEndPr/>
                              <w:sdtContent>
                                <w:r w:rsidR="006763AF">
                                  <w:t>Stillingsbetegnelse</w:t>
                                </w:r>
                                <w:r w:rsidR="00575BF8">
                                  <w:t>:</w:t>
                                </w:r>
                              </w:sdtContent>
                            </w:sdt>
                          </w:p>
                          <w:sdt>
                            <w:sdtPr>
                              <w:id w:val="-173649894"/>
                              <w:text/>
                            </w:sdtPr>
                            <w:sdtEndPr/>
                            <w:sdtContent>
                              <w:p w14:paraId="402995DA" w14:textId="7F61EF03" w:rsidR="005954EF" w:rsidRPr="00A07FF8" w:rsidRDefault="006763AF" w:rsidP="005954EF">
                                <w:pPr>
                                  <w:rPr>
                                    <w:rStyle w:val="Nymalinfotekst"/>
                                    <w:b w:val="0"/>
                                    <w:sz w:val="24"/>
                                  </w:rPr>
                                </w:pPr>
                                <w:r>
                                  <w:t>Stillingsprosent</w:t>
                                </w:r>
                                <w:r w:rsidR="00575BF8">
                                  <w:t>:</w:t>
                                </w:r>
                              </w:p>
                            </w:sdtContent>
                          </w:sdt>
                          <w:p w14:paraId="1666B313" w14:textId="77777777" w:rsidR="005954EF" w:rsidRPr="00132496" w:rsidRDefault="005954EF" w:rsidP="005954EF">
                            <w:pPr>
                              <w:rPr>
                                <w:rStyle w:val="Nymalinfotekst"/>
                              </w:rPr>
                            </w:pPr>
                            <w:r w:rsidRPr="00A07FF8">
                              <w:rPr>
                                <w:rStyle w:val="Nymalinfotekst"/>
                                <w:b w:val="0"/>
                                <w:bCs/>
                              </w:rPr>
                              <w:t>Fast</w:t>
                            </w:r>
                            <w:r>
                              <w:rPr>
                                <w:rStyle w:val="Nymalinfotekst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Style w:val="Nymalinfotekst"/>
                                </w:rPr>
                                <w:id w:val="-103210163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>
                                <w:rPr>
                                  <w:rStyle w:val="Nymalinfotekst"/>
                                </w:rPr>
                              </w:sdtEndPr>
                              <w:sdtContent>
                                <w:r>
                                  <w:rPr>
                                    <w:rStyle w:val="Nymalinfotekst"/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Pr="00132496">
                              <w:rPr>
                                <w:rStyle w:val="Nymalinfotekst"/>
                              </w:rPr>
                              <w:t xml:space="preserve"> </w:t>
                            </w:r>
                            <w:r w:rsidRPr="00A07FF8">
                              <w:rPr>
                                <w:rStyle w:val="Nymalinfotekst"/>
                                <w:b w:val="0"/>
                                <w:bCs/>
                              </w:rPr>
                              <w:t>Midlertidig</w:t>
                            </w:r>
                            <w:r>
                              <w:rPr>
                                <w:rStyle w:val="Nymalinfotekst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Style w:val="Nymalinfotekst"/>
                                </w:rPr>
                                <w:id w:val="1605074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>
                                <w:rPr>
                                  <w:rStyle w:val="Nymalinfotekst"/>
                                </w:rPr>
                              </w:sdtEndPr>
                              <w:sdtContent>
                                <w:r w:rsidRPr="00132496">
                                  <w:rPr>
                                    <w:rStyle w:val="Nymalinfotekst"/>
                                    <w:rFonts w:ascii="Segoe UI Symbol" w:hAnsi="Segoe UI Symbol" w:cs="Segoe UI Symbol"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14:paraId="7CF0A26F" w14:textId="77777777" w:rsidR="005954EF" w:rsidRDefault="005954EF" w:rsidP="005954EF">
                            <w:pPr>
                              <w:rPr>
                                <w:rStyle w:val="Nymalinfotekst"/>
                              </w:rPr>
                            </w:pPr>
                          </w:p>
                          <w:p w14:paraId="369487EB" w14:textId="77777777" w:rsidR="005954EF" w:rsidRDefault="005954EF" w:rsidP="005954EF">
                            <w:pPr>
                              <w:rPr>
                                <w:rStyle w:val="Nymalinfotekst"/>
                              </w:rPr>
                            </w:pPr>
                          </w:p>
                          <w:p w14:paraId="7B2F0521" w14:textId="77777777" w:rsidR="005954EF" w:rsidRDefault="005954EF" w:rsidP="005954EF">
                            <w:pPr>
                              <w:rPr>
                                <w:rStyle w:val="Nymalinfotekst"/>
                              </w:rPr>
                            </w:pPr>
                          </w:p>
                          <w:p w14:paraId="55E4BD1F" w14:textId="77777777" w:rsidR="005954EF" w:rsidRDefault="005954EF" w:rsidP="005954EF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E19448" id="_x0000_s1029" type="#_x0000_t202" style="position:absolute;margin-left:0;margin-top:5.9pt;width:205.5pt;height:88.5pt;z-index:25165824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" strokeweight=".25pt">
                <v:textbox>
                  <w:txbxContent>
                    <w:p w14:paraId="3DCC831E" w14:textId="4E588DF8" w:rsidR="005954EF" w:rsidRDefault="00A93FD7" w:rsidP="005954EF">
                      <w:sdt>
                        <w:sdtPr>
                          <w:id w:val="2040772156"/>
                          <w:text/>
                        </w:sdtPr>
                        <w:sdtEndPr/>
                        <w:sdtContent>
                          <w:r w:rsidR="006763AF">
                            <w:t>Stillingskode</w:t>
                          </w:r>
                          <w:r w:rsidR="00575BF8">
                            <w:t>:</w:t>
                          </w:r>
                        </w:sdtContent>
                      </w:sdt>
                    </w:p>
                    <w:p w14:paraId="69CEDE0D" w14:textId="364B3CA2" w:rsidR="005954EF" w:rsidRDefault="00A93FD7" w:rsidP="005954EF">
                      <w:sdt>
                        <w:sdtPr>
                          <w:id w:val="2041856683"/>
                          <w:text/>
                        </w:sdtPr>
                        <w:sdtEndPr/>
                        <w:sdtContent>
                          <w:r w:rsidR="006763AF">
                            <w:t>Stillingsbetegnelse</w:t>
                          </w:r>
                          <w:r w:rsidR="00575BF8">
                            <w:t>:</w:t>
                          </w:r>
                        </w:sdtContent>
                      </w:sdt>
                    </w:p>
                    <w:sdt>
                      <w:sdtPr>
                        <w:id w:val="-173649894"/>
                        <w:text/>
                      </w:sdtPr>
                      <w:sdtEndPr/>
                      <w:sdtContent>
                        <w:p w14:paraId="402995DA" w14:textId="7F61EF03" w:rsidR="005954EF" w:rsidRPr="00A07FF8" w:rsidRDefault="006763AF" w:rsidP="005954EF">
                          <w:pPr>
                            <w:rPr>
                              <w:rStyle w:val="Nymalinfotekst"/>
                              <w:b w:val="0"/>
                              <w:sz w:val="24"/>
                            </w:rPr>
                          </w:pPr>
                          <w:r>
                            <w:t>Stillingsprosent</w:t>
                          </w:r>
                          <w:r w:rsidR="00575BF8">
                            <w:t>:</w:t>
                          </w:r>
                        </w:p>
                      </w:sdtContent>
                    </w:sdt>
                    <w:p w14:paraId="1666B313" w14:textId="77777777" w:rsidR="005954EF" w:rsidRPr="00132496" w:rsidRDefault="005954EF" w:rsidP="005954EF">
                      <w:pPr>
                        <w:rPr>
                          <w:rStyle w:val="Nymalinfotekst"/>
                        </w:rPr>
                      </w:pPr>
                      <w:r w:rsidRPr="00A07FF8">
                        <w:rPr>
                          <w:rStyle w:val="Nymalinfotekst"/>
                          <w:b w:val="0"/>
                          <w:bCs/>
                        </w:rPr>
                        <w:t>Fast</w:t>
                      </w:r>
                      <w:r>
                        <w:rPr>
                          <w:rStyle w:val="Nymalinfotekst"/>
                        </w:rPr>
                        <w:t xml:space="preserve"> </w:t>
                      </w:r>
                      <w:sdt>
                        <w:sdtPr>
                          <w:rPr>
                            <w:rStyle w:val="Nymalinfotekst"/>
                          </w:rPr>
                          <w:id w:val="-103210163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>
                          <w:rPr>
                            <w:rStyle w:val="Nymalinfotekst"/>
                          </w:rPr>
                        </w:sdtEndPr>
                        <w:sdtContent>
                          <w:r>
                            <w:rPr>
                              <w:rStyle w:val="Nymalinfotekst"/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Pr="00132496">
                        <w:rPr>
                          <w:rStyle w:val="Nymalinfotekst"/>
                        </w:rPr>
                        <w:t xml:space="preserve"> </w:t>
                      </w:r>
                      <w:r w:rsidRPr="00A07FF8">
                        <w:rPr>
                          <w:rStyle w:val="Nymalinfotekst"/>
                          <w:b w:val="0"/>
                          <w:bCs/>
                        </w:rPr>
                        <w:t>Midlertidig</w:t>
                      </w:r>
                      <w:r>
                        <w:rPr>
                          <w:rStyle w:val="Nymalinfotekst"/>
                        </w:rPr>
                        <w:t xml:space="preserve"> </w:t>
                      </w:r>
                      <w:sdt>
                        <w:sdtPr>
                          <w:rPr>
                            <w:rStyle w:val="Nymalinfotekst"/>
                          </w:rPr>
                          <w:id w:val="1605074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>
                          <w:rPr>
                            <w:rStyle w:val="Nymalinfotekst"/>
                          </w:rPr>
                        </w:sdtEndPr>
                        <w:sdtContent>
                          <w:r w:rsidRPr="00132496">
                            <w:rPr>
                              <w:rStyle w:val="Nymalinfotekst"/>
                              <w:rFonts w:ascii="Segoe UI Symbol" w:hAnsi="Segoe UI Symbol" w:cs="Segoe UI Symbol"/>
                            </w:rPr>
                            <w:t>☐</w:t>
                          </w:r>
                        </w:sdtContent>
                      </w:sdt>
                    </w:p>
                    <w:p w14:paraId="7CF0A26F" w14:textId="77777777" w:rsidR="005954EF" w:rsidRDefault="005954EF" w:rsidP="005954EF">
                      <w:pPr>
                        <w:rPr>
                          <w:rStyle w:val="Nymalinfotekst"/>
                        </w:rPr>
                      </w:pPr>
                    </w:p>
                    <w:p w14:paraId="369487EB" w14:textId="77777777" w:rsidR="005954EF" w:rsidRDefault="005954EF" w:rsidP="005954EF">
                      <w:pPr>
                        <w:rPr>
                          <w:rStyle w:val="Nymalinfotekst"/>
                        </w:rPr>
                      </w:pPr>
                    </w:p>
                    <w:p w14:paraId="7B2F0521" w14:textId="77777777" w:rsidR="005954EF" w:rsidRDefault="005954EF" w:rsidP="005954EF">
                      <w:pPr>
                        <w:rPr>
                          <w:rStyle w:val="Nymalinfotekst"/>
                        </w:rPr>
                      </w:pPr>
                    </w:p>
                    <w:p w14:paraId="55E4BD1F" w14:textId="77777777" w:rsidR="005954EF" w:rsidRDefault="005954EF" w:rsidP="005954EF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D27DEE2" w14:textId="77777777" w:rsidR="005954EF" w:rsidRPr="00355085" w:rsidRDefault="005954EF" w:rsidP="005954EF">
      <w:pPr>
        <w:pStyle w:val="Overskrift2"/>
      </w:pPr>
      <w:r w:rsidRPr="00132496">
        <w:rPr>
          <w:rStyle w:val="OverskriftBrevark0"/>
          <w:noProof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24A21E3F" wp14:editId="7A6F2363">
                <wp:simplePos x="0" y="0"/>
                <wp:positionH relativeFrom="margin">
                  <wp:align>right</wp:align>
                </wp:positionH>
                <wp:positionV relativeFrom="paragraph">
                  <wp:posOffset>461010</wp:posOffset>
                </wp:positionV>
                <wp:extent cx="5734050" cy="895350"/>
                <wp:effectExtent l="0" t="0" r="19050" b="19050"/>
                <wp:wrapSquare wrapText="bothSides"/>
                <wp:docPr id="101830152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8953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DA39F1" w14:textId="5687EB6E" w:rsidR="005954EF" w:rsidRDefault="00C62E6D" w:rsidP="005954EF">
                            <w:sdt>
                              <w:sdtPr>
                                <w:id w:val="-1518068749"/>
                                <w:text/>
                              </w:sdtPr>
                              <w:sdtEndPr/>
                              <w:sdtContent>
                                <w:r w:rsidR="00420369">
                                  <w:t>Endring i stillingskode/stillingsbetegnelse:</w:t>
                                </w:r>
                              </w:sdtContent>
                            </w:sdt>
                          </w:p>
                          <w:p w14:paraId="3AEDC6EA" w14:textId="6228B299" w:rsidR="005954EF" w:rsidRDefault="00C62E6D" w:rsidP="005954EF">
                            <w:sdt>
                              <w:sdtPr>
                                <w:id w:val="-2031248859"/>
                                <w:text/>
                              </w:sdtPr>
                              <w:sdtEndPr/>
                              <w:sdtContent>
                                <w:r w:rsidR="00420369">
                                  <w:t xml:space="preserve">Endring i faste </w:t>
                                </w:r>
                                <w:r w:rsidR="00575BF8">
                                  <w:t>tillegg</w:t>
                                </w:r>
                                <w:r w:rsidR="00420369">
                                  <w:t>:</w:t>
                                </w:r>
                              </w:sdtContent>
                            </w:sdt>
                          </w:p>
                          <w:sdt>
                            <w:sdtPr>
                              <w:id w:val="-684982771"/>
                              <w:text/>
                            </w:sdtPr>
                            <w:sdtEndPr/>
                            <w:sdtContent>
                              <w:p w14:paraId="4EF4DC38" w14:textId="4FF91EA8" w:rsidR="005954EF" w:rsidRPr="00CD3C6F" w:rsidRDefault="00420369" w:rsidP="005954EF">
                                <w:r>
                                  <w:t>Ny lønn:</w:t>
                                </w:r>
                              </w:p>
                            </w:sdtContent>
                          </w:sdt>
                          <w:p w14:paraId="22B128B0" w14:textId="77777777" w:rsidR="005954EF" w:rsidRPr="00A07FF8" w:rsidRDefault="005954EF" w:rsidP="005954EF">
                            <w:pPr>
                              <w:rPr>
                                <w:bCs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A21E3F" id="_x0000_s1030" type="#_x0000_t202" style="position:absolute;margin-left:400.3pt;margin-top:36.3pt;width:451.5pt;height:70.5pt;z-index:25165824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" fillcolor="white [3201]" strokecolor="#ed7d31 [3205]" strokeweight="1pt">
                <v:textbox>
                  <w:txbxContent>
                    <w:p w14:paraId="5CDA39F1" w14:textId="5687EB6E" w:rsidR="005954EF" w:rsidRDefault="00A93FD7" w:rsidP="005954EF">
                      <w:sdt>
                        <w:sdtPr>
                          <w:id w:val="-1518068749"/>
                          <w:text/>
                        </w:sdtPr>
                        <w:sdtEndPr/>
                        <w:sdtContent>
                          <w:r w:rsidR="00420369">
                            <w:t>Endring i stillingskode/stillingsbetegnelse:</w:t>
                          </w:r>
                        </w:sdtContent>
                      </w:sdt>
                    </w:p>
                    <w:p w14:paraId="3AEDC6EA" w14:textId="6228B299" w:rsidR="005954EF" w:rsidRDefault="00A93FD7" w:rsidP="005954EF">
                      <w:sdt>
                        <w:sdtPr>
                          <w:id w:val="-2031248859"/>
                          <w:text/>
                        </w:sdtPr>
                        <w:sdtEndPr/>
                        <w:sdtContent>
                          <w:r w:rsidR="00420369">
                            <w:t xml:space="preserve">Endring i faste </w:t>
                          </w:r>
                          <w:r w:rsidR="00575BF8">
                            <w:t>tillegg</w:t>
                          </w:r>
                          <w:r w:rsidR="00420369">
                            <w:t>:</w:t>
                          </w:r>
                        </w:sdtContent>
                      </w:sdt>
                    </w:p>
                    <w:sdt>
                      <w:sdtPr>
                        <w:id w:val="-684982771"/>
                        <w:text/>
                      </w:sdtPr>
                      <w:sdtEndPr/>
                      <w:sdtContent>
                        <w:p w14:paraId="4EF4DC38" w14:textId="4FF91EA8" w:rsidR="005954EF" w:rsidRPr="00CD3C6F" w:rsidRDefault="00420369" w:rsidP="005954EF">
                          <w:r>
                            <w:t>Ny lønn:</w:t>
                          </w:r>
                        </w:p>
                      </w:sdtContent>
                    </w:sdt>
                    <w:p w14:paraId="22B128B0" w14:textId="77777777" w:rsidR="005954EF" w:rsidRPr="00A07FF8" w:rsidRDefault="005954EF" w:rsidP="005954EF">
                      <w:pPr>
                        <w:rPr>
                          <w:bCs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Style w:val="Nymalinfotekst"/>
          <w:rFonts w:asciiTheme="majorHAnsi" w:hAnsiTheme="majorHAnsi"/>
          <w:b w:val="0"/>
          <w:sz w:val="26"/>
        </w:rPr>
        <w:t>Krav:</w:t>
      </w:r>
    </w:p>
    <w:p w14:paraId="3D9E4AE9" w14:textId="77777777" w:rsidR="005954EF" w:rsidRPr="00945E94" w:rsidRDefault="005954EF" w:rsidP="005954EF">
      <w:pPr>
        <w:rPr>
          <w:rStyle w:val="nymalbrdtekst"/>
          <w:sz w:val="24"/>
        </w:rPr>
      </w:pPr>
    </w:p>
    <w:p w14:paraId="7CAC9911" w14:textId="77777777" w:rsidR="005954EF" w:rsidRDefault="005954EF" w:rsidP="005954EF">
      <w:pPr>
        <w:rPr>
          <w:rStyle w:val="nymalbrdtekst"/>
        </w:rPr>
      </w:pPr>
    </w:p>
    <w:p w14:paraId="04792BDF" w14:textId="77777777" w:rsidR="005954EF" w:rsidRDefault="005954EF" w:rsidP="005954EF">
      <w:pPr>
        <w:pStyle w:val="Overskrift2"/>
      </w:pPr>
      <w:r>
        <w:t xml:space="preserve">Begrunnelse for kravet: </w:t>
      </w:r>
    </w:p>
    <w:p w14:paraId="3794C5E1" w14:textId="77777777" w:rsidR="005954EF" w:rsidRDefault="00C62E6D" w:rsidP="005954EF">
      <w:sdt>
        <w:sdtPr>
          <w:id w:val="2073235465"/>
          <w:placeholder>
            <w:docPart w:val="E26AF3FBCAD04564A8C717ACA1B54F5C"/>
          </w:placeholder>
          <w:showingPlcHdr/>
          <w:text/>
        </w:sdtPr>
        <w:sdtEndPr/>
        <w:sdtContent>
          <w:r w:rsidR="005954EF">
            <w:rPr>
              <w:rStyle w:val="Plassholdertekst"/>
            </w:rPr>
            <w:t>Skriv her</w:t>
          </w:r>
        </w:sdtContent>
      </w:sdt>
    </w:p>
    <w:p w14:paraId="61782799" w14:textId="77777777" w:rsidR="005954EF" w:rsidRDefault="005954EF" w:rsidP="005954EF">
      <w:pPr>
        <w:jc w:val="both"/>
        <w:rPr>
          <w:rStyle w:val="nymalbrdtekst"/>
        </w:rPr>
      </w:pPr>
    </w:p>
    <w:p w14:paraId="1B88ADC1" w14:textId="77777777" w:rsidR="004954D5" w:rsidRPr="00D06F92" w:rsidRDefault="004954D5" w:rsidP="00DD056B"/>
    <w:sectPr w:rsidR="004954D5" w:rsidRPr="00D06F92" w:rsidSect="00D06F92">
      <w:headerReference w:type="default" r:id="rId12"/>
      <w:footerReference w:type="default" r:id="rId13"/>
      <w:pgSz w:w="11906" w:h="16838"/>
      <w:pgMar w:top="1417" w:right="1417" w:bottom="1417" w:left="1417" w:header="79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E8DD4" w14:textId="77777777" w:rsidR="00C62E6D" w:rsidRDefault="00C62E6D" w:rsidP="004954D5">
      <w:r>
        <w:separator/>
      </w:r>
    </w:p>
  </w:endnote>
  <w:endnote w:type="continuationSeparator" w:id="0">
    <w:p w14:paraId="6C1563FE" w14:textId="77777777" w:rsidR="00C62E6D" w:rsidRDefault="00C62E6D" w:rsidP="004954D5">
      <w:r>
        <w:continuationSeparator/>
      </w:r>
    </w:p>
  </w:endnote>
  <w:endnote w:type="continuationNotice" w:id="1">
    <w:p w14:paraId="113ECF7D" w14:textId="77777777" w:rsidR="00C62E6D" w:rsidRDefault="00C62E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gra Book">
    <w:panose1 w:val="00000000000000000000"/>
    <w:charset w:val="00"/>
    <w:family w:val="modern"/>
    <w:notTrueType/>
    <w:pitch w:val="variable"/>
    <w:sig w:usb0="A00000FF" w:usb1="4000E47B" w:usb2="00000000" w:usb3="00000000" w:csb0="0000019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Ingra">
    <w:altName w:val="Calibri"/>
    <w:panose1 w:val="00000000000000000000"/>
    <w:charset w:val="00"/>
    <w:family w:val="modern"/>
    <w:notTrueType/>
    <w:pitch w:val="variable"/>
    <w:sig w:usb0="A00000FF" w:usb1="4000E47B" w:usb2="00000000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73EA4" w14:textId="77777777" w:rsidR="004954D5" w:rsidRPr="003143EF" w:rsidRDefault="00D06F92" w:rsidP="003143EF">
    <w:r w:rsidRPr="003143EF">
      <w:rPr>
        <w:noProof/>
      </w:rPr>
      <w:drawing>
        <wp:anchor distT="0" distB="0" distL="114300" distR="114300" simplePos="0" relativeHeight="251658240" behindDoc="1" locked="0" layoutInCell="1" allowOverlap="1" wp14:anchorId="392E40F3" wp14:editId="3E7E8EE8">
          <wp:simplePos x="0" y="0"/>
          <wp:positionH relativeFrom="column">
            <wp:posOffset>5075555</wp:posOffset>
          </wp:positionH>
          <wp:positionV relativeFrom="paragraph">
            <wp:posOffset>-208915</wp:posOffset>
          </wp:positionV>
          <wp:extent cx="1469390" cy="658495"/>
          <wp:effectExtent l="0" t="0" r="0" b="0"/>
          <wp:wrapTight wrapText="bothSides">
            <wp:wrapPolygon edited="0">
              <wp:start x="280" y="625"/>
              <wp:lineTo x="280" y="20621"/>
              <wp:lineTo x="17642" y="20621"/>
              <wp:lineTo x="21003" y="14997"/>
              <wp:lineTo x="19882" y="12498"/>
              <wp:lineTo x="16242" y="10623"/>
              <wp:lineTo x="15962" y="4999"/>
              <wp:lineTo x="3080" y="625"/>
              <wp:lineTo x="280" y="625"/>
            </wp:wrapPolygon>
          </wp:wrapTight>
          <wp:docPr id="5" name="Bilde 5" descr="C:\Users\mo\Creative Cloud Files\Akademikerforbundet\Illustrasjoner\AKA Logo og grafisek elementer\Brevark\Elementer brevark-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o\Creative Cloud Files\Akademikerforbundet\Illustrasjoner\AKA Logo og grafisek elementer\Brevark\Elementer brevark-03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9390" cy="658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CFA5D" w14:textId="77777777" w:rsidR="00C62E6D" w:rsidRDefault="00C62E6D" w:rsidP="004954D5">
      <w:r>
        <w:separator/>
      </w:r>
    </w:p>
  </w:footnote>
  <w:footnote w:type="continuationSeparator" w:id="0">
    <w:p w14:paraId="064C54DA" w14:textId="77777777" w:rsidR="00C62E6D" w:rsidRDefault="00C62E6D" w:rsidP="004954D5">
      <w:r>
        <w:continuationSeparator/>
      </w:r>
    </w:p>
  </w:footnote>
  <w:footnote w:type="continuationNotice" w:id="1">
    <w:p w14:paraId="2ECCAF0E" w14:textId="77777777" w:rsidR="00C62E6D" w:rsidRDefault="00C62E6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F0092" w14:textId="77777777" w:rsidR="004954D5" w:rsidRPr="003143EF" w:rsidRDefault="00D543F9" w:rsidP="003143EF">
    <w:r w:rsidRPr="003143EF">
      <w:rPr>
        <w:noProof/>
      </w:rPr>
      <w:drawing>
        <wp:anchor distT="0" distB="0" distL="114300" distR="114300" simplePos="0" relativeHeight="251658241" behindDoc="1" locked="0" layoutInCell="1" allowOverlap="1" wp14:anchorId="770E5BAD" wp14:editId="7CE0050A">
          <wp:simplePos x="0" y="0"/>
          <wp:positionH relativeFrom="page">
            <wp:align>right</wp:align>
          </wp:positionH>
          <wp:positionV relativeFrom="paragraph">
            <wp:posOffset>-504190</wp:posOffset>
          </wp:positionV>
          <wp:extent cx="7748930" cy="669956"/>
          <wp:effectExtent l="0" t="0" r="4445" b="0"/>
          <wp:wrapNone/>
          <wp:docPr id="6" name="Bil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8930" cy="6699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2207C"/>
    <w:multiLevelType w:val="hybridMultilevel"/>
    <w:tmpl w:val="03B6A60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2632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80C"/>
    <w:rsid w:val="000147C9"/>
    <w:rsid w:val="0003318B"/>
    <w:rsid w:val="00036866"/>
    <w:rsid w:val="0005277D"/>
    <w:rsid w:val="00066627"/>
    <w:rsid w:val="00086F47"/>
    <w:rsid w:val="000B21CA"/>
    <w:rsid w:val="000C2C37"/>
    <w:rsid w:val="000C5912"/>
    <w:rsid w:val="000D18C1"/>
    <w:rsid w:val="000F24F3"/>
    <w:rsid w:val="00112B0F"/>
    <w:rsid w:val="001321B9"/>
    <w:rsid w:val="001442C0"/>
    <w:rsid w:val="001507CF"/>
    <w:rsid w:val="00153972"/>
    <w:rsid w:val="00167B02"/>
    <w:rsid w:val="001A5AC5"/>
    <w:rsid w:val="001C0E6D"/>
    <w:rsid w:val="001C3A8B"/>
    <w:rsid w:val="001C3D01"/>
    <w:rsid w:val="001E4142"/>
    <w:rsid w:val="00200FBB"/>
    <w:rsid w:val="002025B4"/>
    <w:rsid w:val="0021403B"/>
    <w:rsid w:val="00227D6B"/>
    <w:rsid w:val="00232FAD"/>
    <w:rsid w:val="00242FA6"/>
    <w:rsid w:val="00245595"/>
    <w:rsid w:val="00245E42"/>
    <w:rsid w:val="00293437"/>
    <w:rsid w:val="002A7663"/>
    <w:rsid w:val="002C119A"/>
    <w:rsid w:val="002D460A"/>
    <w:rsid w:val="00305FC7"/>
    <w:rsid w:val="003143EF"/>
    <w:rsid w:val="003358C4"/>
    <w:rsid w:val="003533BF"/>
    <w:rsid w:val="00353946"/>
    <w:rsid w:val="003546C3"/>
    <w:rsid w:val="003574B0"/>
    <w:rsid w:val="0036581B"/>
    <w:rsid w:val="00397E24"/>
    <w:rsid w:val="003B027E"/>
    <w:rsid w:val="003B457F"/>
    <w:rsid w:val="003C604F"/>
    <w:rsid w:val="003D3BC0"/>
    <w:rsid w:val="003D6E68"/>
    <w:rsid w:val="003E5222"/>
    <w:rsid w:val="00420369"/>
    <w:rsid w:val="004229F0"/>
    <w:rsid w:val="00454435"/>
    <w:rsid w:val="00484888"/>
    <w:rsid w:val="004954D5"/>
    <w:rsid w:val="004E5353"/>
    <w:rsid w:val="004F34B3"/>
    <w:rsid w:val="004F7D0C"/>
    <w:rsid w:val="00501D34"/>
    <w:rsid w:val="00531297"/>
    <w:rsid w:val="00543E05"/>
    <w:rsid w:val="005560C0"/>
    <w:rsid w:val="005609DF"/>
    <w:rsid w:val="00572701"/>
    <w:rsid w:val="00574037"/>
    <w:rsid w:val="00575BF8"/>
    <w:rsid w:val="005818D8"/>
    <w:rsid w:val="005954EF"/>
    <w:rsid w:val="00596C63"/>
    <w:rsid w:val="005A178C"/>
    <w:rsid w:val="005A49A1"/>
    <w:rsid w:val="005D6518"/>
    <w:rsid w:val="005E32F6"/>
    <w:rsid w:val="005E50D3"/>
    <w:rsid w:val="005F081D"/>
    <w:rsid w:val="005F21AD"/>
    <w:rsid w:val="00611CE3"/>
    <w:rsid w:val="00615371"/>
    <w:rsid w:val="006244B7"/>
    <w:rsid w:val="0066145C"/>
    <w:rsid w:val="006763AF"/>
    <w:rsid w:val="006942BC"/>
    <w:rsid w:val="006B5819"/>
    <w:rsid w:val="006C3462"/>
    <w:rsid w:val="006E3812"/>
    <w:rsid w:val="006E6F7E"/>
    <w:rsid w:val="007025C8"/>
    <w:rsid w:val="007128A1"/>
    <w:rsid w:val="00731B96"/>
    <w:rsid w:val="0073301A"/>
    <w:rsid w:val="0074180C"/>
    <w:rsid w:val="00745F11"/>
    <w:rsid w:val="00767A43"/>
    <w:rsid w:val="007973DB"/>
    <w:rsid w:val="007C0B8E"/>
    <w:rsid w:val="007C21E6"/>
    <w:rsid w:val="007E1051"/>
    <w:rsid w:val="007E3D66"/>
    <w:rsid w:val="008114B5"/>
    <w:rsid w:val="00820FE0"/>
    <w:rsid w:val="00821066"/>
    <w:rsid w:val="008220EF"/>
    <w:rsid w:val="008C354E"/>
    <w:rsid w:val="008D6ED8"/>
    <w:rsid w:val="008E4DDC"/>
    <w:rsid w:val="008F6924"/>
    <w:rsid w:val="00907E6E"/>
    <w:rsid w:val="00910526"/>
    <w:rsid w:val="00920F5B"/>
    <w:rsid w:val="009742E4"/>
    <w:rsid w:val="00974A9C"/>
    <w:rsid w:val="00986C2A"/>
    <w:rsid w:val="00993287"/>
    <w:rsid w:val="009B52EF"/>
    <w:rsid w:val="009C08D7"/>
    <w:rsid w:val="00A122D9"/>
    <w:rsid w:val="00A372CB"/>
    <w:rsid w:val="00A62904"/>
    <w:rsid w:val="00A7571C"/>
    <w:rsid w:val="00A902F3"/>
    <w:rsid w:val="00A93FD7"/>
    <w:rsid w:val="00AD42BB"/>
    <w:rsid w:val="00AD484D"/>
    <w:rsid w:val="00AE7508"/>
    <w:rsid w:val="00B15E7B"/>
    <w:rsid w:val="00B168A7"/>
    <w:rsid w:val="00B25865"/>
    <w:rsid w:val="00B40D8B"/>
    <w:rsid w:val="00B4565D"/>
    <w:rsid w:val="00B71018"/>
    <w:rsid w:val="00B90804"/>
    <w:rsid w:val="00C01298"/>
    <w:rsid w:val="00C12148"/>
    <w:rsid w:val="00C2294E"/>
    <w:rsid w:val="00C35235"/>
    <w:rsid w:val="00C405E6"/>
    <w:rsid w:val="00C45E97"/>
    <w:rsid w:val="00C570D8"/>
    <w:rsid w:val="00C62E6D"/>
    <w:rsid w:val="00C64082"/>
    <w:rsid w:val="00CA339D"/>
    <w:rsid w:val="00CA49C6"/>
    <w:rsid w:val="00CA4E27"/>
    <w:rsid w:val="00CB5A32"/>
    <w:rsid w:val="00CF780E"/>
    <w:rsid w:val="00CF7C04"/>
    <w:rsid w:val="00D06F92"/>
    <w:rsid w:val="00D36995"/>
    <w:rsid w:val="00D473DA"/>
    <w:rsid w:val="00D543F9"/>
    <w:rsid w:val="00DA28A5"/>
    <w:rsid w:val="00DB145A"/>
    <w:rsid w:val="00DC417B"/>
    <w:rsid w:val="00DD056B"/>
    <w:rsid w:val="00DD1386"/>
    <w:rsid w:val="00DE0A10"/>
    <w:rsid w:val="00E05E61"/>
    <w:rsid w:val="00E205E7"/>
    <w:rsid w:val="00E51075"/>
    <w:rsid w:val="00E660BA"/>
    <w:rsid w:val="00E8477E"/>
    <w:rsid w:val="00E905A9"/>
    <w:rsid w:val="00EA687C"/>
    <w:rsid w:val="00EC4CBC"/>
    <w:rsid w:val="00EE59E1"/>
    <w:rsid w:val="00F03503"/>
    <w:rsid w:val="00F07B33"/>
    <w:rsid w:val="00F275BD"/>
    <w:rsid w:val="00F87FF7"/>
    <w:rsid w:val="00FE1BB9"/>
    <w:rsid w:val="00FE6C55"/>
    <w:rsid w:val="00FF6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BFE030"/>
  <w15:chartTrackingRefBased/>
  <w15:docId w15:val="{16E3DC92-CB66-467F-947A-6B363445E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ajorBidi"/>
        <w:spacing w:val="-10"/>
        <w:kern w:val="28"/>
        <w:sz w:val="24"/>
        <w:szCs w:val="56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4D5"/>
    <w:pPr>
      <w:spacing w:after="0" w:line="240" w:lineRule="auto"/>
    </w:p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locked/>
    <w:rsid w:val="005954EF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locked/>
    <w:rsid w:val="004954D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4954D5"/>
  </w:style>
  <w:style w:type="paragraph" w:styleId="Bunntekst">
    <w:name w:val="footer"/>
    <w:basedOn w:val="Normal"/>
    <w:link w:val="BunntekstTegn"/>
    <w:uiPriority w:val="99"/>
    <w:unhideWhenUsed/>
    <w:locked/>
    <w:rsid w:val="004954D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4954D5"/>
  </w:style>
  <w:style w:type="character" w:styleId="Plassholdertekst">
    <w:name w:val="Placeholder Text"/>
    <w:basedOn w:val="Standardskriftforavsnitt"/>
    <w:uiPriority w:val="99"/>
    <w:semiHidden/>
    <w:locked/>
    <w:rsid w:val="004954D5"/>
    <w:rPr>
      <w:color w:val="808080"/>
    </w:rPr>
  </w:style>
  <w:style w:type="paragraph" w:customStyle="1" w:styleId="Skjemaoverskrift">
    <w:name w:val="Skjemaoverskrift"/>
    <w:basedOn w:val="Normal"/>
    <w:qFormat/>
    <w:locked/>
    <w:rsid w:val="004954D5"/>
    <w:pPr>
      <w:spacing w:before="320"/>
    </w:pPr>
    <w:rPr>
      <w:rFonts w:cstheme="minorBidi"/>
      <w:b/>
      <w:color w:val="404040" w:themeColor="text1" w:themeTint="BF"/>
      <w:sz w:val="20"/>
      <w:szCs w:val="26"/>
      <w:lang w:val="en-US"/>
    </w:rPr>
  </w:style>
  <w:style w:type="paragraph" w:customStyle="1" w:styleId="Skjematekst">
    <w:name w:val="Skjematekst"/>
    <w:basedOn w:val="Normal"/>
    <w:qFormat/>
    <w:locked/>
    <w:rsid w:val="004954D5"/>
    <w:pPr>
      <w:spacing w:line="264" w:lineRule="auto"/>
    </w:pPr>
    <w:rPr>
      <w:rFonts w:cstheme="minorBidi"/>
      <w:color w:val="5B9BD5" w:themeColor="accent1"/>
      <w:sz w:val="18"/>
      <w:szCs w:val="20"/>
      <w:lang w:val="en-US"/>
    </w:rPr>
  </w:style>
  <w:style w:type="paragraph" w:styleId="Tittel">
    <w:name w:val="Title"/>
    <w:basedOn w:val="Normal"/>
    <w:next w:val="Normal"/>
    <w:link w:val="TittelTegn"/>
    <w:uiPriority w:val="10"/>
    <w:qFormat/>
    <w:locked/>
    <w:rsid w:val="008D6ED8"/>
    <w:pPr>
      <w:contextualSpacing/>
    </w:pPr>
    <w:rPr>
      <w:rFonts w:asciiTheme="majorHAnsi" w:eastAsiaTheme="majorEastAsia" w:hAnsiTheme="majorHAnsi"/>
      <w:sz w:val="56"/>
    </w:rPr>
  </w:style>
  <w:style w:type="character" w:customStyle="1" w:styleId="TittelTegn">
    <w:name w:val="Tittel Tegn"/>
    <w:basedOn w:val="Standardskriftforavsnitt"/>
    <w:link w:val="Tittel"/>
    <w:uiPriority w:val="10"/>
    <w:rsid w:val="008D6ED8"/>
    <w:rPr>
      <w:rFonts w:asciiTheme="majorHAnsi" w:eastAsiaTheme="majorEastAsia" w:hAnsiTheme="majorHAnsi" w:cstheme="majorBidi"/>
      <w:spacing w:val="-10"/>
      <w:kern w:val="28"/>
      <w:sz w:val="56"/>
      <w:szCs w:val="56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locked/>
    <w:rsid w:val="005A178C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A178C"/>
    <w:rPr>
      <w:rFonts w:ascii="Segoe UI" w:eastAsia="Times New Roman" w:hAnsi="Segoe UI" w:cs="Segoe UI"/>
      <w:sz w:val="18"/>
      <w:szCs w:val="18"/>
      <w:lang w:eastAsia="nb-NO"/>
    </w:rPr>
  </w:style>
  <w:style w:type="character" w:customStyle="1" w:styleId="Stil1">
    <w:name w:val="Stil1"/>
    <w:basedOn w:val="Standardskriftforavsnitt"/>
    <w:uiPriority w:val="1"/>
    <w:locked/>
    <w:rsid w:val="00E8477E"/>
    <w:rPr>
      <w:rFonts w:asciiTheme="minorHAnsi" w:hAnsiTheme="minorHAnsi"/>
    </w:rPr>
  </w:style>
  <w:style w:type="character" w:customStyle="1" w:styleId="Stil2">
    <w:name w:val="Stil2"/>
    <w:basedOn w:val="Standardskriftforavsnitt"/>
    <w:uiPriority w:val="1"/>
    <w:locked/>
    <w:rsid w:val="00E8477E"/>
    <w:rPr>
      <w:rFonts w:asciiTheme="minorHAnsi" w:hAnsiTheme="minorHAnsi"/>
    </w:rPr>
  </w:style>
  <w:style w:type="character" w:customStyle="1" w:styleId="Stil3">
    <w:name w:val="Stil3"/>
    <w:basedOn w:val="Standardskriftforavsnitt"/>
    <w:uiPriority w:val="1"/>
    <w:locked/>
    <w:rsid w:val="00E8477E"/>
    <w:rPr>
      <w:rFonts w:asciiTheme="minorHAnsi" w:hAnsiTheme="minorHAnsi"/>
    </w:rPr>
  </w:style>
  <w:style w:type="character" w:customStyle="1" w:styleId="Stil4">
    <w:name w:val="Stil4"/>
    <w:basedOn w:val="Standardskriftforavsnitt"/>
    <w:uiPriority w:val="1"/>
    <w:locked/>
    <w:rsid w:val="001442C0"/>
    <w:rPr>
      <w:rFonts w:asciiTheme="minorHAnsi" w:hAnsiTheme="minorHAnsi"/>
      <w:sz w:val="40"/>
    </w:rPr>
  </w:style>
  <w:style w:type="character" w:customStyle="1" w:styleId="Stil5">
    <w:name w:val="Stil5"/>
    <w:basedOn w:val="Standardskriftforavsnitt"/>
    <w:uiPriority w:val="1"/>
    <w:locked/>
    <w:rsid w:val="00484888"/>
    <w:rPr>
      <w:rFonts w:asciiTheme="majorHAnsi" w:hAnsiTheme="majorHAnsi"/>
    </w:rPr>
  </w:style>
  <w:style w:type="character" w:customStyle="1" w:styleId="Stil6">
    <w:name w:val="Stil6"/>
    <w:basedOn w:val="Standardskriftforavsnitt"/>
    <w:uiPriority w:val="1"/>
    <w:locked/>
    <w:rsid w:val="00484888"/>
    <w:rPr>
      <w:rFonts w:asciiTheme="minorHAnsi" w:hAnsiTheme="minorHAnsi"/>
    </w:rPr>
  </w:style>
  <w:style w:type="character" w:customStyle="1" w:styleId="Stil7">
    <w:name w:val="Stil7"/>
    <w:basedOn w:val="Stil1"/>
    <w:uiPriority w:val="1"/>
    <w:locked/>
    <w:rsid w:val="00484888"/>
    <w:rPr>
      <w:rFonts w:asciiTheme="minorHAnsi" w:hAnsiTheme="minorHAnsi"/>
    </w:rPr>
  </w:style>
  <w:style w:type="character" w:customStyle="1" w:styleId="Stil8">
    <w:name w:val="Stil8"/>
    <w:basedOn w:val="Standardskriftforavsnitt"/>
    <w:uiPriority w:val="1"/>
    <w:locked/>
    <w:rsid w:val="00484888"/>
    <w:rPr>
      <w:rFonts w:asciiTheme="minorHAnsi" w:hAnsiTheme="minorHAnsi"/>
      <w:color w:val="auto"/>
      <w:sz w:val="20"/>
    </w:rPr>
  </w:style>
  <w:style w:type="character" w:customStyle="1" w:styleId="Stil9">
    <w:name w:val="Stil9"/>
    <w:basedOn w:val="Stil1"/>
    <w:uiPriority w:val="1"/>
    <w:locked/>
    <w:rsid w:val="000C5912"/>
    <w:rPr>
      <w:rFonts w:ascii="Ingra Book" w:hAnsi="Ingra Book"/>
      <w:sz w:val="20"/>
    </w:rPr>
  </w:style>
  <w:style w:type="character" w:customStyle="1" w:styleId="Infotekstbrevark">
    <w:name w:val="Infotekst brevark"/>
    <w:basedOn w:val="Standardskriftforavsnitt"/>
    <w:uiPriority w:val="1"/>
    <w:locked/>
    <w:rsid w:val="000D18C1"/>
    <w:rPr>
      <w:rFonts w:ascii="Minion Pro" w:hAnsi="Minion Pro"/>
      <w:sz w:val="20"/>
    </w:rPr>
  </w:style>
  <w:style w:type="character" w:customStyle="1" w:styleId="overskriftbrevark">
    <w:name w:val="overskrift brevark"/>
    <w:basedOn w:val="Standardskriftforavsnitt"/>
    <w:uiPriority w:val="1"/>
    <w:locked/>
    <w:rsid w:val="000D18C1"/>
    <w:rPr>
      <w:rFonts w:ascii="Ingra" w:hAnsi="Ingra"/>
      <w:sz w:val="40"/>
    </w:rPr>
  </w:style>
  <w:style w:type="character" w:customStyle="1" w:styleId="OverskriftBrevark0">
    <w:name w:val="Overskrift Brevark"/>
    <w:basedOn w:val="Standardskriftforavsnitt"/>
    <w:uiPriority w:val="1"/>
    <w:locked/>
    <w:rsid w:val="000D18C1"/>
    <w:rPr>
      <w:rFonts w:ascii="Ingra" w:hAnsi="Ingra"/>
      <w:sz w:val="40"/>
    </w:rPr>
  </w:style>
  <w:style w:type="character" w:customStyle="1" w:styleId="Brtekstbrevark">
    <w:name w:val="Brøtekst brevark"/>
    <w:basedOn w:val="Standardskriftforavsnitt"/>
    <w:uiPriority w:val="1"/>
    <w:locked/>
    <w:rsid w:val="000D18C1"/>
    <w:rPr>
      <w:rFonts w:ascii="Minion Pro" w:hAnsi="Minion Pro"/>
      <w:sz w:val="22"/>
    </w:rPr>
  </w:style>
  <w:style w:type="character" w:customStyle="1" w:styleId="Brdtekstrdgivernotat">
    <w:name w:val="Brødtekst rådgivernotat"/>
    <w:basedOn w:val="Standardskriftforavsnitt"/>
    <w:uiPriority w:val="1"/>
    <w:locked/>
    <w:rsid w:val="0036581B"/>
    <w:rPr>
      <w:rFonts w:asciiTheme="minorHAnsi" w:hAnsiTheme="minorHAnsi"/>
      <w:sz w:val="22"/>
    </w:rPr>
  </w:style>
  <w:style w:type="character" w:customStyle="1" w:styleId="brdtekstrdgivenotat">
    <w:name w:val="brødtekst rådgivenotat"/>
    <w:basedOn w:val="Standardskriftforavsnitt"/>
    <w:uiPriority w:val="1"/>
    <w:locked/>
    <w:rsid w:val="00821066"/>
    <w:rPr>
      <w:rFonts w:asciiTheme="minorHAnsi" w:hAnsiTheme="minorHAnsi"/>
      <w:sz w:val="22"/>
    </w:rPr>
  </w:style>
  <w:style w:type="character" w:customStyle="1" w:styleId="Nymalinfotekst">
    <w:name w:val="Nymalinfotekst"/>
    <w:basedOn w:val="Standardskriftforavsnitt"/>
    <w:uiPriority w:val="1"/>
    <w:rsid w:val="00153972"/>
    <w:rPr>
      <w:rFonts w:asciiTheme="minorHAnsi" w:hAnsiTheme="minorHAnsi"/>
      <w:b/>
      <w:sz w:val="22"/>
    </w:rPr>
  </w:style>
  <w:style w:type="character" w:customStyle="1" w:styleId="nymaloverskrift">
    <w:name w:val="nymaloverskrift"/>
    <w:basedOn w:val="Standardskriftforavsnitt"/>
    <w:uiPriority w:val="1"/>
    <w:rsid w:val="00153972"/>
    <w:rPr>
      <w:rFonts w:asciiTheme="minorHAnsi" w:hAnsiTheme="minorHAnsi"/>
      <w:sz w:val="48"/>
    </w:rPr>
  </w:style>
  <w:style w:type="character" w:customStyle="1" w:styleId="nymalbrdtekst">
    <w:name w:val="nymalbrødtekst"/>
    <w:basedOn w:val="Standardskriftforavsnitt"/>
    <w:uiPriority w:val="1"/>
    <w:rsid w:val="00153972"/>
    <w:rPr>
      <w:rFonts w:asciiTheme="minorHAnsi" w:hAnsiTheme="minorHAnsi"/>
      <w:sz w:val="22"/>
    </w:rPr>
  </w:style>
  <w:style w:type="paragraph" w:styleId="Listeavsnitt">
    <w:name w:val="List Paragraph"/>
    <w:basedOn w:val="Normal"/>
    <w:uiPriority w:val="34"/>
    <w:qFormat/>
    <w:locked/>
    <w:rsid w:val="00986C2A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5954EF"/>
    <w:rPr>
      <w:rFonts w:asciiTheme="majorHAnsi" w:eastAsiaTheme="majorEastAsia" w:hAnsiTheme="majorHAns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2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bekeAndersen\Akademikerforbundet\Dokumentsenter%20-%20Kommunikasjon%20og%20profilering\Alle\Kravskjema\Kravskjema%20Oslo%20Kommune%202025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26AF3FBCAD04564A8C717ACA1B54F5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FEB1D78-0CB6-4169-A94D-EF7FFD3F7F75}"/>
      </w:docPartPr>
      <w:docPartBody>
        <w:p w:rsidR="009128FB" w:rsidRDefault="00C715FA">
          <w:pPr>
            <w:pStyle w:val="E26AF3FBCAD04564A8C717ACA1B54F5C"/>
          </w:pPr>
          <w:r>
            <w:rPr>
              <w:rStyle w:val="Plassholdertekst"/>
            </w:rPr>
            <w:t>Skriv her</w:t>
          </w:r>
        </w:p>
      </w:docPartBody>
    </w:docPart>
    <w:docPart>
      <w:docPartPr>
        <w:name w:val="272860AC068A40B7B501CB7AC760DEE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7D52ECD-783F-4947-B8A5-D95ACD92CD53}"/>
      </w:docPartPr>
      <w:docPartBody>
        <w:p w:rsidR="009128FB" w:rsidRDefault="00C715FA">
          <w:pPr>
            <w:pStyle w:val="272860AC068A40B7B501CB7AC760DEEB"/>
          </w:pPr>
          <w:r>
            <w:rPr>
              <w:rStyle w:val="Plassholdertekst"/>
            </w:rPr>
            <w:t>Arbeidsgiver</w:t>
          </w:r>
        </w:p>
      </w:docPartBody>
    </w:docPart>
    <w:docPart>
      <w:docPartPr>
        <w:name w:val="23AA8741407D41E981DC94592E8855B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CA493A9-C9DF-40D1-A2A9-847B0583453F}"/>
      </w:docPartPr>
      <w:docPartBody>
        <w:p w:rsidR="009128FB" w:rsidRDefault="00C715FA">
          <w:pPr>
            <w:pStyle w:val="23AA8741407D41E981DC94592E8855BA"/>
          </w:pPr>
          <w:r>
            <w:rPr>
              <w:rStyle w:val="Plassholdertekst"/>
            </w:rPr>
            <w:t>Arbeidssted</w:t>
          </w:r>
        </w:p>
      </w:docPartBody>
    </w:docPart>
    <w:docPart>
      <w:docPartPr>
        <w:name w:val="477A532E441D45D5AF9934B5F0D6FCD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061DC65-4F25-40BB-877B-E5BCACB7E4E7}"/>
      </w:docPartPr>
      <w:docPartBody>
        <w:p w:rsidR="009128FB" w:rsidRDefault="00C715FA">
          <w:pPr>
            <w:pStyle w:val="477A532E441D45D5AF9934B5F0D6FCDE"/>
          </w:pPr>
          <w:r>
            <w:rPr>
              <w:rStyle w:val="Plassholdertekst"/>
            </w:rPr>
            <w:t>Utdanning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gra Book">
    <w:panose1 w:val="00000000000000000000"/>
    <w:charset w:val="00"/>
    <w:family w:val="modern"/>
    <w:notTrueType/>
    <w:pitch w:val="variable"/>
    <w:sig w:usb0="A00000FF" w:usb1="4000E47B" w:usb2="00000000" w:usb3="00000000" w:csb0="0000019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Ingra">
    <w:altName w:val="Calibri"/>
    <w:panose1 w:val="00000000000000000000"/>
    <w:charset w:val="00"/>
    <w:family w:val="modern"/>
    <w:notTrueType/>
    <w:pitch w:val="variable"/>
    <w:sig w:usb0="A00000FF" w:usb1="4000E47B" w:usb2="00000000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F72"/>
    <w:rsid w:val="000C0F72"/>
    <w:rsid w:val="00454435"/>
    <w:rsid w:val="0072676F"/>
    <w:rsid w:val="00731B96"/>
    <w:rsid w:val="00745F11"/>
    <w:rsid w:val="009128FB"/>
    <w:rsid w:val="00C715FA"/>
    <w:rsid w:val="00FA2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Pr>
      <w:color w:val="808080"/>
    </w:rPr>
  </w:style>
  <w:style w:type="paragraph" w:customStyle="1" w:styleId="E26AF3FBCAD04564A8C717ACA1B54F5C">
    <w:name w:val="E26AF3FBCAD04564A8C717ACA1B54F5C"/>
  </w:style>
  <w:style w:type="paragraph" w:customStyle="1" w:styleId="272860AC068A40B7B501CB7AC760DEEB">
    <w:name w:val="272860AC068A40B7B501CB7AC760DEEB"/>
  </w:style>
  <w:style w:type="paragraph" w:customStyle="1" w:styleId="23AA8741407D41E981DC94592E8855BA">
    <w:name w:val="23AA8741407D41E981DC94592E8855BA"/>
  </w:style>
  <w:style w:type="paragraph" w:customStyle="1" w:styleId="477A532E441D45D5AF9934B5F0D6FCDE">
    <w:name w:val="477A532E441D45D5AF9934B5F0D6FCD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B0A7B14CD6048852AAF7BBBE15C0C" ma:contentTypeVersion="15" ma:contentTypeDescription="Opprett et nytt dokument." ma:contentTypeScope="" ma:versionID="af2fe54307476383feabd09c150e34c5">
  <xsd:schema xmlns:xsd="http://www.w3.org/2001/XMLSchema" xmlns:xs="http://www.w3.org/2001/XMLSchema" xmlns:p="http://schemas.microsoft.com/office/2006/metadata/properties" xmlns:ns2="859a1492-411a-451c-8ef0-b1867151ba9e" xmlns:ns3="9abba62f-e770-4eac-a1bd-20d5924a2da9" targetNamespace="http://schemas.microsoft.com/office/2006/metadata/properties" ma:root="true" ma:fieldsID="e291592b3d67fb43d4023bc2d4a02a1d" ns2:_="" ns3:_="">
    <xsd:import namespace="859a1492-411a-451c-8ef0-b1867151ba9e"/>
    <xsd:import namespace="9abba62f-e770-4eac-a1bd-20d5924a2d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9a1492-411a-451c-8ef0-b1867151ba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emerkelapper" ma:readOnly="false" ma:fieldId="{5cf76f15-5ced-4ddc-b409-7134ff3c332f}" ma:taxonomyMulti="true" ma:sspId="82f5f09b-ea20-403e-983e-a729b5025d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bba62f-e770-4eac-a1bd-20d5924a2da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1bae484-d1f8-4cd9-a72a-279363b37f47}" ma:internalName="TaxCatchAll" ma:showField="CatchAllData" ma:web="9abba62f-e770-4eac-a1bd-20d5924a2d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bba62f-e770-4eac-a1bd-20d5924a2da9" xsi:nil="true"/>
    <lcf76f155ced4ddcb4097134ff3c332f xmlns="859a1492-411a-451c-8ef0-b1867151ba9e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1EF8D87-C4D5-4D2B-9D0C-E06314C911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9a1492-411a-451c-8ef0-b1867151ba9e"/>
    <ds:schemaRef ds:uri="9abba62f-e770-4eac-a1bd-20d5924a2d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B1EBE-D766-4E9F-82DB-4590AC2FEE76}">
  <ds:schemaRefs>
    <ds:schemaRef ds:uri="http://schemas.microsoft.com/office/2006/metadata/properties"/>
    <ds:schemaRef ds:uri="http://schemas.microsoft.com/office/infopath/2007/PartnerControls"/>
    <ds:schemaRef ds:uri="9abba62f-e770-4eac-a1bd-20d5924a2da9"/>
    <ds:schemaRef ds:uri="859a1492-411a-451c-8ef0-b1867151ba9e"/>
  </ds:schemaRefs>
</ds:datastoreItem>
</file>

<file path=customXml/itemProps4.xml><?xml version="1.0" encoding="utf-8"?>
<ds:datastoreItem xmlns:ds="http://schemas.openxmlformats.org/officeDocument/2006/customXml" ds:itemID="{BCD94B10-4588-4E28-A15E-14B3A958643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33E8A20-DB41-4526-AE7C-BACC0D445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Kravskjema Oslo Kommune 2025</Template>
  <TotalTime>0</TotalTime>
  <Pages>1</Pages>
  <Words>137</Words>
  <Characters>732</Characters>
  <Application>Microsoft Office Word</Application>
  <DocSecurity>4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Tittel</vt:lpstr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Tittel</dc:title>
  <dc:subject/>
  <dc:creator>Vibeke Andersen</dc:creator>
  <cp:keywords/>
  <dc:description/>
  <cp:lastModifiedBy>Ane Nyrud Dreyer</cp:lastModifiedBy>
  <cp:revision>2</cp:revision>
  <cp:lastPrinted>2017-12-18T04:41:00Z</cp:lastPrinted>
  <dcterms:created xsi:type="dcterms:W3CDTF">2026-10-26T13:26:00Z</dcterms:created>
  <dcterms:modified xsi:type="dcterms:W3CDTF">2026-10-26T13:26:00Z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0x01010090FB0A7B14CD6048852AAF7BBBE15C0C</vt:lpwstr>
  </property>
  <property fmtid="{D5CDD505-2E9C-101B-9397-08002B2CF9AE}" pid="3" name="_dlc_DocIdItemGuid">
    <vt:lpwstr>b0fd11eb-7066-474c-a224-ad3440588acd</vt:lpwstr>
  </property>
</Properties>
</file>